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68" w:rsidRDefault="00A1001F">
      <w:pPr>
        <w:jc w:val="center"/>
      </w:pPr>
      <w:bookmarkStart w:id="0" w:name="_GoBack"/>
      <w:bookmarkEnd w:id="0"/>
      <w:r>
        <w:rPr>
          <w:rFonts w:ascii="Times New Roman" w:hAnsi="Times New Roman"/>
          <w:b/>
          <w:noProof/>
          <w:sz w:val="24"/>
          <w:szCs w:val="24"/>
          <w:lang w:eastAsia="pl-PL"/>
        </w:rPr>
        <w:drawing>
          <wp:inline distT="0" distB="0" distL="0" distR="0">
            <wp:extent cx="670556" cy="841376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556" cy="8413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77468" w:rsidRDefault="00A1001F">
      <w:pPr>
        <w:jc w:val="center"/>
        <w:rPr>
          <w:rFonts w:ascii="Times New Roman" w:hAnsi="Times New Roman"/>
          <w:b/>
          <w:spacing w:val="40"/>
          <w:sz w:val="24"/>
          <w:szCs w:val="24"/>
        </w:rPr>
      </w:pPr>
      <w:r>
        <w:rPr>
          <w:rFonts w:ascii="Times New Roman" w:hAnsi="Times New Roman"/>
          <w:b/>
          <w:spacing w:val="40"/>
          <w:sz w:val="24"/>
          <w:szCs w:val="24"/>
        </w:rPr>
        <w:t>XX GMINNY KONKURS ORTOGRAFICZNY</w:t>
      </w:r>
    </w:p>
    <w:p w:rsidR="00277468" w:rsidRDefault="00A1001F">
      <w:pPr>
        <w:jc w:val="center"/>
        <w:rPr>
          <w:rFonts w:ascii="Times New Roman" w:hAnsi="Times New Roman"/>
          <w:b/>
          <w:spacing w:val="40"/>
          <w:sz w:val="24"/>
          <w:szCs w:val="24"/>
        </w:rPr>
      </w:pPr>
      <w:r>
        <w:rPr>
          <w:rFonts w:ascii="Times New Roman" w:hAnsi="Times New Roman"/>
          <w:b/>
          <w:spacing w:val="40"/>
          <w:sz w:val="24"/>
          <w:szCs w:val="24"/>
        </w:rPr>
        <w:t>„O PIÓRO BURMISTRZA OŻAROWA MAZOWIECKIEGO”  2023/2024</w:t>
      </w:r>
    </w:p>
    <w:p w:rsidR="00277468" w:rsidRDefault="00277468">
      <w:pPr>
        <w:jc w:val="center"/>
        <w:rPr>
          <w:rFonts w:ascii="Times New Roman" w:hAnsi="Times New Roman"/>
          <w:b/>
          <w:spacing w:val="40"/>
          <w:sz w:val="24"/>
          <w:szCs w:val="24"/>
        </w:rPr>
      </w:pPr>
    </w:p>
    <w:p w:rsidR="00277468" w:rsidRDefault="00A1001F">
      <w:pPr>
        <w:jc w:val="center"/>
        <w:rPr>
          <w:rFonts w:ascii="Times New Roman" w:hAnsi="Times New Roman"/>
          <w:b/>
          <w:spacing w:val="40"/>
          <w:sz w:val="24"/>
          <w:szCs w:val="24"/>
        </w:rPr>
      </w:pPr>
      <w:r>
        <w:rPr>
          <w:rFonts w:ascii="Times New Roman" w:hAnsi="Times New Roman"/>
          <w:b/>
          <w:spacing w:val="40"/>
          <w:sz w:val="24"/>
          <w:szCs w:val="24"/>
        </w:rPr>
        <w:t>KLASA IV</w:t>
      </w:r>
    </w:p>
    <w:p w:rsidR="00277468" w:rsidRDefault="00277468">
      <w:pPr>
        <w:rPr>
          <w:rFonts w:ascii="Times New Roman" w:hAnsi="Times New Roman"/>
          <w:bCs/>
          <w:sz w:val="24"/>
          <w:szCs w:val="24"/>
        </w:rPr>
      </w:pPr>
    </w:p>
    <w:tbl>
      <w:tblPr>
        <w:tblW w:w="107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4201"/>
        <w:gridCol w:w="4379"/>
        <w:gridCol w:w="1559"/>
      </w:tblGrid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Szkoła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Miejsce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Dominik Wieczorek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 nr 1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J. Kusocińskiego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I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Anna Zdral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J. Kusocińskiego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II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Anita Cupriak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III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Oliwier Wiecinski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Wandy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Rutkiewicz w Duchnicach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III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Antoni Dobnarowicz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2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Obrońców Warszawy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Anna Pawłowska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Agata Dyka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2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Obrońców Warszawy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Paulina Mogielska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Marszałka Józefa Piłsudskiego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w Święcicach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Hanna Jaroń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Ignacy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Korzeniowski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Julia Chruściel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Mieszko Buczkowski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2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Obrońców Warszawy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Natalia Górniak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Jakub Żebrowski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 nr 1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Janusza Kusocińskiego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Wiktoria Ziobro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 nr 1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Kusocińskiego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Michał Kucharczyk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Julia Żukowska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2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Obrońców Warszawy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Igor Dudek 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finalista</w:t>
            </w:r>
          </w:p>
        </w:tc>
      </w:tr>
    </w:tbl>
    <w:p w:rsidR="00277468" w:rsidRDefault="00277468">
      <w:pPr>
        <w:rPr>
          <w:rFonts w:ascii="Times New Roman" w:hAnsi="Times New Roman"/>
          <w:b/>
          <w:sz w:val="40"/>
          <w:szCs w:val="40"/>
        </w:rPr>
      </w:pPr>
    </w:p>
    <w:p w:rsidR="00277468" w:rsidRDefault="00277468">
      <w:pPr>
        <w:rPr>
          <w:rFonts w:ascii="Times New Roman" w:hAnsi="Times New Roman"/>
          <w:b/>
          <w:sz w:val="40"/>
          <w:szCs w:val="40"/>
        </w:rPr>
      </w:pPr>
    </w:p>
    <w:p w:rsidR="00277468" w:rsidRDefault="00277468">
      <w:pPr>
        <w:rPr>
          <w:rFonts w:ascii="Times New Roman" w:hAnsi="Times New Roman"/>
          <w:b/>
          <w:sz w:val="40"/>
          <w:szCs w:val="40"/>
        </w:rPr>
      </w:pPr>
    </w:p>
    <w:p w:rsidR="00277468" w:rsidRDefault="00277468">
      <w:pPr>
        <w:rPr>
          <w:rFonts w:ascii="Times New Roman" w:hAnsi="Times New Roman"/>
          <w:b/>
          <w:sz w:val="40"/>
          <w:szCs w:val="40"/>
        </w:rPr>
      </w:pPr>
    </w:p>
    <w:p w:rsidR="00277468" w:rsidRDefault="00277468">
      <w:pPr>
        <w:rPr>
          <w:rFonts w:ascii="Times New Roman" w:hAnsi="Times New Roman"/>
          <w:b/>
          <w:sz w:val="40"/>
          <w:szCs w:val="40"/>
        </w:rPr>
      </w:pPr>
    </w:p>
    <w:p w:rsidR="00277468" w:rsidRDefault="00277468">
      <w:pPr>
        <w:jc w:val="center"/>
        <w:rPr>
          <w:rFonts w:ascii="Times New Roman" w:hAnsi="Times New Roman"/>
          <w:b/>
          <w:spacing w:val="40"/>
          <w:sz w:val="24"/>
          <w:szCs w:val="24"/>
        </w:rPr>
      </w:pPr>
    </w:p>
    <w:p w:rsidR="00277468" w:rsidRDefault="00A1001F">
      <w:pPr>
        <w:jc w:val="center"/>
        <w:rPr>
          <w:rFonts w:ascii="Times New Roman" w:hAnsi="Times New Roman"/>
          <w:b/>
          <w:spacing w:val="40"/>
          <w:sz w:val="24"/>
          <w:szCs w:val="24"/>
        </w:rPr>
      </w:pPr>
      <w:r>
        <w:rPr>
          <w:rFonts w:ascii="Times New Roman" w:hAnsi="Times New Roman"/>
          <w:b/>
          <w:spacing w:val="40"/>
          <w:sz w:val="24"/>
          <w:szCs w:val="24"/>
        </w:rPr>
        <w:t>KLASA V</w:t>
      </w:r>
    </w:p>
    <w:p w:rsidR="00277468" w:rsidRDefault="00277468">
      <w:pPr>
        <w:rPr>
          <w:rFonts w:ascii="Times New Roman" w:hAnsi="Times New Roman"/>
          <w:bCs/>
          <w:sz w:val="24"/>
          <w:szCs w:val="24"/>
        </w:rPr>
      </w:pPr>
    </w:p>
    <w:tbl>
      <w:tblPr>
        <w:tblW w:w="109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"/>
        <w:gridCol w:w="4216"/>
        <w:gridCol w:w="4394"/>
        <w:gridCol w:w="1701"/>
      </w:tblGrid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Szkoła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Miejsce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Maria Chyży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Weronika Jaskólska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Szarych Szeregów w Płochocinie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Malwina Różycka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3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Natalia Pietraszewska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3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Julia Protasowicka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Wandy Rutkiewicz w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Duchnicach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Mikołaj Kolasiński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Laura Aymerich - Wieczorek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1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Barbara Burdyńska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Podstawowa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Helena Krzywosz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nr 2 im. Obrońców Warszawy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Maria Tomaszewska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Oliwia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Kot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1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Aleksandra Rudzik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Michał Bogucki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1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w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Ożarowie Mazowieckim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Tomasz Tomczyk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 im. Szarych Szeregów w Płochocinie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Maja Gębarzewska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Obrońców Warszawy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Kajetan Wojtaszek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Eliot Porter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Obrońców Warszawy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Maria Waśkiewicz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1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</w:tbl>
    <w:p w:rsidR="00277468" w:rsidRDefault="00277468">
      <w:pPr>
        <w:rPr>
          <w:rFonts w:ascii="Times New Roman" w:hAnsi="Times New Roman"/>
          <w:b/>
          <w:sz w:val="40"/>
          <w:szCs w:val="40"/>
        </w:rPr>
      </w:pPr>
    </w:p>
    <w:p w:rsidR="00277468" w:rsidRDefault="00277468">
      <w:pPr>
        <w:rPr>
          <w:rFonts w:ascii="Times New Roman" w:hAnsi="Times New Roman"/>
          <w:b/>
          <w:sz w:val="40"/>
          <w:szCs w:val="40"/>
        </w:rPr>
      </w:pPr>
    </w:p>
    <w:p w:rsidR="00277468" w:rsidRDefault="00277468">
      <w:pPr>
        <w:rPr>
          <w:rFonts w:ascii="Times New Roman" w:hAnsi="Times New Roman"/>
          <w:b/>
          <w:sz w:val="40"/>
          <w:szCs w:val="40"/>
        </w:rPr>
      </w:pPr>
    </w:p>
    <w:p w:rsidR="00277468" w:rsidRDefault="00277468">
      <w:pPr>
        <w:rPr>
          <w:rFonts w:ascii="Times New Roman" w:hAnsi="Times New Roman"/>
          <w:b/>
          <w:sz w:val="40"/>
          <w:szCs w:val="40"/>
        </w:rPr>
      </w:pPr>
    </w:p>
    <w:p w:rsidR="00277468" w:rsidRDefault="00277468">
      <w:pPr>
        <w:rPr>
          <w:rFonts w:ascii="Times New Roman" w:hAnsi="Times New Roman"/>
          <w:b/>
          <w:sz w:val="40"/>
          <w:szCs w:val="40"/>
        </w:rPr>
      </w:pPr>
    </w:p>
    <w:p w:rsidR="00277468" w:rsidRDefault="00277468">
      <w:pPr>
        <w:rPr>
          <w:rFonts w:ascii="Times New Roman" w:hAnsi="Times New Roman"/>
          <w:b/>
          <w:sz w:val="40"/>
          <w:szCs w:val="40"/>
        </w:rPr>
      </w:pPr>
    </w:p>
    <w:p w:rsidR="00277468" w:rsidRDefault="00277468">
      <w:pPr>
        <w:rPr>
          <w:rFonts w:ascii="Times New Roman" w:hAnsi="Times New Roman"/>
          <w:b/>
          <w:sz w:val="40"/>
          <w:szCs w:val="40"/>
        </w:rPr>
      </w:pPr>
    </w:p>
    <w:p w:rsidR="00277468" w:rsidRDefault="00277468">
      <w:pPr>
        <w:rPr>
          <w:rFonts w:ascii="Times New Roman" w:hAnsi="Times New Roman"/>
          <w:b/>
          <w:sz w:val="40"/>
          <w:szCs w:val="40"/>
        </w:rPr>
      </w:pPr>
    </w:p>
    <w:p w:rsidR="00277468" w:rsidRDefault="00277468">
      <w:pPr>
        <w:rPr>
          <w:rFonts w:ascii="Times New Roman" w:hAnsi="Times New Roman"/>
          <w:b/>
          <w:sz w:val="40"/>
          <w:szCs w:val="40"/>
        </w:rPr>
      </w:pPr>
    </w:p>
    <w:p w:rsidR="00277468" w:rsidRDefault="00277468">
      <w:pPr>
        <w:jc w:val="center"/>
        <w:rPr>
          <w:rFonts w:ascii="Times New Roman" w:hAnsi="Times New Roman"/>
          <w:spacing w:val="40"/>
          <w:sz w:val="24"/>
          <w:szCs w:val="24"/>
        </w:rPr>
      </w:pPr>
      <w:bookmarkStart w:id="1" w:name="_Hlk158644625"/>
    </w:p>
    <w:p w:rsidR="00277468" w:rsidRDefault="00A1001F">
      <w:pPr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  <w:r>
        <w:rPr>
          <w:rFonts w:ascii="Times New Roman" w:hAnsi="Times New Roman"/>
          <w:b/>
          <w:bCs/>
          <w:spacing w:val="40"/>
          <w:sz w:val="24"/>
          <w:szCs w:val="24"/>
        </w:rPr>
        <w:lastRenderedPageBreak/>
        <w:t>KLASY VI</w:t>
      </w:r>
    </w:p>
    <w:bookmarkEnd w:id="1"/>
    <w:p w:rsidR="00277468" w:rsidRDefault="0027746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7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111"/>
        <w:gridCol w:w="4394"/>
        <w:gridCol w:w="1559"/>
      </w:tblGrid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Szkoła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Miejsce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Kornelia Paszek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I miejsce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Aleksandra Ślifirczyk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II miejsce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Alicja Tobiasz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III miejsce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Lena Zięba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Hanna Fitał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Wandy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Hanna Rudnik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Zofia Sycha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Obrońców Warszawy</w:t>
            </w:r>
          </w:p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Julia Osipiuk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Podstawowa nr 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Obrońców Warszawy</w:t>
            </w:r>
          </w:p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Bartosz Myrcha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Oliwia Korycka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Hanna Abramowska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Marszałka Józefa Piłsudskiego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Święcicach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Natalia Drzewiecka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Mikołaj Cupriak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</w:p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Szarych Szeregów w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Józef Dolota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Marszałka Józefa Piłsudskiego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Święcicach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Patrycja Radomska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Obrońców Warszawy</w:t>
            </w:r>
          </w:p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Lena Ziajowska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nr 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Olaf Kobiałka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Joanna Pyra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</w:p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Adam Fedoryk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Podstawowa</w:t>
            </w:r>
          </w:p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Franciszek Kalicki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</w:p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Katarzyna Kaczanowska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</w:p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</w:tbl>
    <w:p w:rsidR="00277468" w:rsidRDefault="00277468">
      <w:pPr>
        <w:rPr>
          <w:rFonts w:ascii="Times New Roman" w:hAnsi="Times New Roman"/>
          <w:b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7468" w:rsidRDefault="00A1001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 VII</w:t>
      </w:r>
    </w:p>
    <w:p w:rsidR="00277468" w:rsidRDefault="00277468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4186"/>
        <w:gridCol w:w="4394"/>
        <w:gridCol w:w="1559"/>
      </w:tblGrid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Szkoła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Miejsce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Maja Zwolińska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 nr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im. Janusza Kusocińskiego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I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Karolina Bednarska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 nr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im. Janusza Kusocińskiego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I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Elena Zielińska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Podstawowa nr 1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im. Janusza Kusocińskiego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II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Jakub Kostrząb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 nr 1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im. Janusza Kusocińskiego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III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Mateusz Zelik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Marszałka Józefa Piłsudskiego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Święcicach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Franciszek Borzęcki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Aleksandra Ufniarska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 nr 1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Julia Zalewska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Obrońców Warszawy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Zuzanna Majewska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 nr 1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im. Janusza Kusocińskiego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Adam Stuczyński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 nr 1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Zofia Janicka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Gabriela Cabaj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rPr>
          <w:trHeight w:val="12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Karolina Miodońska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Krystian Paź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Obrońców Warszawy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Janina Benedyshyna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Kinga Olejnik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Szarych Szeregów w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Gracja Bryndza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Julia Stefaniak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Wiktoria Sałacińska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Szarych Szeregów w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finalistka</w:t>
            </w:r>
          </w:p>
        </w:tc>
      </w:tr>
    </w:tbl>
    <w:p w:rsidR="00277468" w:rsidRDefault="00277468">
      <w:pPr>
        <w:rPr>
          <w:rFonts w:ascii="Times New Roman" w:hAnsi="Times New Roman"/>
          <w:bCs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</w:p>
    <w:p w:rsidR="00277468" w:rsidRDefault="00277468">
      <w:pPr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</w:p>
    <w:p w:rsidR="00277468" w:rsidRDefault="00A1001F">
      <w:pPr>
        <w:jc w:val="center"/>
        <w:rPr>
          <w:rFonts w:ascii="Times New Roman" w:hAnsi="Times New Roman"/>
          <w:b/>
          <w:bCs/>
          <w:spacing w:val="40"/>
          <w:sz w:val="24"/>
          <w:szCs w:val="24"/>
        </w:rPr>
      </w:pPr>
      <w:r>
        <w:rPr>
          <w:rFonts w:ascii="Times New Roman" w:hAnsi="Times New Roman"/>
          <w:b/>
          <w:bCs/>
          <w:spacing w:val="40"/>
          <w:sz w:val="24"/>
          <w:szCs w:val="24"/>
        </w:rPr>
        <w:t>KLASY VIII</w:t>
      </w:r>
    </w:p>
    <w:p w:rsidR="00277468" w:rsidRDefault="0027746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7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111"/>
        <w:gridCol w:w="4394"/>
        <w:gridCol w:w="1559"/>
      </w:tblGrid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Szkoła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Miejsce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Łucja Zatyka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Marszałka Józefa Piłsudskiego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Święcicach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I miejsce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Beata Wieczorek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w Ożarowie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II miejsce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Antonina Lubańska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</w:p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III miejsce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Jerzy Aniołek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Kinga Goszczyńska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Karolina Kaczorowska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Karolina Kaca -Sainz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Obrońców Warszawy</w:t>
            </w:r>
          </w:p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Franciszek Dolota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Marszałka Józefa Piłsudskiego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Święcicach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Igor Łaźny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Janusza Kusocińskiego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Iga Górska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Marszałka Józefa Piłsudskiego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w Święcicach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Zuzanna Lewandowicz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Natalia Przybysz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</w:p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Ewa Olszewska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Obrońców Warszawy</w:t>
            </w:r>
          </w:p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w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Zofia Szumiło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Obrońców Warszawy</w:t>
            </w:r>
          </w:p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Filip Kusina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Oliwia Zadura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nr 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im.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Obrońców Warszawy</w:t>
            </w:r>
          </w:p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w Ożarowie Mazowieckim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Karolina Żaczek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Szkoła Podstawowa</w:t>
            </w:r>
          </w:p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im. Szarych Szeregów w Płochocinie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finalistka</w:t>
            </w:r>
          </w:p>
        </w:tc>
      </w:tr>
      <w:tr w:rsidR="00277468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Wiktor Penszyński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Szkoła Podstawowa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im. Wandy Rutkiewicz w Duchnicach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468" w:rsidRDefault="00A10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finalista</w:t>
            </w:r>
          </w:p>
        </w:tc>
      </w:tr>
    </w:tbl>
    <w:p w:rsidR="00277468" w:rsidRDefault="00277468"/>
    <w:p w:rsidR="00277468" w:rsidRDefault="00277468"/>
    <w:p w:rsidR="00277468" w:rsidRDefault="00277468"/>
    <w:p w:rsidR="00277468" w:rsidRDefault="00277468"/>
    <w:sectPr w:rsidR="00277468">
      <w:pgSz w:w="16838" w:h="11906" w:orient="landscape"/>
      <w:pgMar w:top="284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01F" w:rsidRDefault="00A1001F">
      <w:pPr>
        <w:spacing w:after="0" w:line="240" w:lineRule="auto"/>
      </w:pPr>
      <w:r>
        <w:separator/>
      </w:r>
    </w:p>
  </w:endnote>
  <w:endnote w:type="continuationSeparator" w:id="0">
    <w:p w:rsidR="00A1001F" w:rsidRDefault="00A1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01F" w:rsidRDefault="00A1001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1001F" w:rsidRDefault="00A10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77468"/>
    <w:rsid w:val="00277468"/>
    <w:rsid w:val="00A1001F"/>
    <w:rsid w:val="00D8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D4E50-AFF6-4B9D-8736-80A8079D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1288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Gruber</dc:creator>
  <dc:description/>
  <cp:lastModifiedBy>DELL</cp:lastModifiedBy>
  <cp:revision>2</cp:revision>
  <dcterms:created xsi:type="dcterms:W3CDTF">2026-08-11T13:59:00Z</dcterms:created>
  <dcterms:modified xsi:type="dcterms:W3CDTF">2026-08-11T13:59:00Z</dcterms:modified>
</cp:coreProperties>
</file>